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right="113"/>
        <w:contextualSpacing/>
        <w:jc w:val="center"/>
        <w:outlineLvl w:val="0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28"/>
          <w:szCs w:val="28"/>
        </w:rPr>
        <w:t>ДОГОВОР № ____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left="142" w:right="-29" w:firstLine="142"/>
        <w:jc w:val="center"/>
        <w:rPr>
          <w:rFonts w:ascii="Times New Roman" w:eastAsia="Times New Roman" w:hAnsi="Times New Roman"/>
          <w:b/>
          <w:spacing w:val="-11"/>
          <w:sz w:val="28"/>
          <w:szCs w:val="28"/>
        </w:rPr>
      </w:pPr>
      <w:r>
        <w:rPr>
          <w:rFonts w:ascii="Times New Roman" w:eastAsia="Times New Roman" w:hAnsi="Times New Roman"/>
          <w:b/>
          <w:spacing w:val="-11"/>
          <w:sz w:val="28"/>
          <w:szCs w:val="28"/>
        </w:rPr>
        <w:t xml:space="preserve">о возмездном оказании образовательных услуг 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left="142" w:right="-29" w:firstLine="142"/>
        <w:jc w:val="center"/>
        <w:rPr>
          <w:rFonts w:ascii="Times New Roman" w:eastAsia="Times New Roman" w:hAnsi="Times New Roman"/>
          <w:b/>
          <w:spacing w:val="-11"/>
        </w:rPr>
      </w:pPr>
    </w:p>
    <w:tbl>
      <w:tblPr>
        <w:tblW w:w="10064" w:type="dxa"/>
        <w:tblInd w:w="142" w:type="dxa"/>
        <w:tblLook w:val="04A0" w:firstRow="1" w:lastRow="0" w:firstColumn="1" w:lastColumn="0" w:noHBand="0" w:noVBand="1"/>
      </w:tblPr>
      <w:tblGrid>
        <w:gridCol w:w="5035"/>
        <w:gridCol w:w="5029"/>
      </w:tblGrid>
      <w:tr w:rsidR="00C41997"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</w:tcPr>
          <w:p w:rsidR="00C41997" w:rsidRDefault="00E13441">
            <w:pPr>
              <w:widowControl w:val="0"/>
              <w:spacing w:after="0" w:line="240" w:lineRule="auto"/>
              <w:ind w:right="-29"/>
              <w:rPr>
                <w:rFonts w:ascii="Times New Roman" w:eastAsia="Times New Roman" w:hAnsi="Times New Roman"/>
                <w:spacing w:val="-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Ростовская область г. Таганрог                                                              </w:t>
            </w:r>
          </w:p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:rsidR="00C41997" w:rsidRDefault="00A546E9" w:rsidP="00A546E9">
            <w:pPr>
              <w:widowControl w:val="0"/>
              <w:spacing w:after="0" w:line="240" w:lineRule="auto"/>
              <w:ind w:right="-29"/>
              <w:jc w:val="right"/>
              <w:rPr>
                <w:rFonts w:ascii="Times New Roman" w:eastAsia="Times New Roman" w:hAnsi="Times New Roman"/>
                <w:spacing w:val="-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u w:val="single"/>
              </w:rPr>
              <w:t>#текущая дата</w:t>
            </w:r>
            <w:r w:rsidR="00E13441">
              <w:rPr>
                <w:rFonts w:ascii="Times New Roman" w:eastAsia="Times New Roman" w:hAnsi="Times New Roman"/>
                <w:u w:val="single"/>
              </w:rPr>
              <w:t>#</w:t>
            </w:r>
          </w:p>
        </w:tc>
      </w:tr>
    </w:tbl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right="-2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11"/>
          <w:sz w:val="28"/>
          <w:szCs w:val="28"/>
        </w:rPr>
        <w:t xml:space="preserve">  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Индивидуальный предприниматель </w:t>
      </w:r>
      <w:proofErr w:type="spellStart"/>
      <w:r w:rsidR="00A931C0">
        <w:rPr>
          <w:rFonts w:ascii="Times New Roman" w:eastAsia="Times New Roman" w:hAnsi="Times New Roman"/>
          <w:b/>
          <w:sz w:val="24"/>
          <w:szCs w:val="24"/>
        </w:rPr>
        <w:t>Вашакидзе</w:t>
      </w:r>
      <w:proofErr w:type="spellEnd"/>
      <w:r w:rsidR="00A931C0">
        <w:rPr>
          <w:rFonts w:ascii="Times New Roman" w:eastAsia="Times New Roman" w:hAnsi="Times New Roman"/>
          <w:b/>
          <w:sz w:val="24"/>
          <w:szCs w:val="24"/>
        </w:rPr>
        <w:t xml:space="preserve"> Диана </w:t>
      </w:r>
      <w:proofErr w:type="spellStart"/>
      <w:r w:rsidR="00A931C0">
        <w:rPr>
          <w:rFonts w:ascii="Times New Roman" w:eastAsia="Times New Roman" w:hAnsi="Times New Roman"/>
          <w:b/>
          <w:sz w:val="24"/>
          <w:szCs w:val="24"/>
        </w:rPr>
        <w:t>Зурабовна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действующего на основании ОГРНИП </w:t>
      </w:r>
      <w:r w:rsidR="00A931C0" w:rsidRPr="00A931C0">
        <w:rPr>
          <w:rFonts w:ascii="Times New Roman" w:eastAsia="Times New Roman" w:hAnsi="Times New Roman"/>
          <w:sz w:val="24"/>
          <w:szCs w:val="24"/>
        </w:rPr>
        <w:t>322619600222392</w:t>
      </w:r>
      <w:r>
        <w:rPr>
          <w:rFonts w:ascii="Times New Roman" w:eastAsia="Times New Roman" w:hAnsi="Times New Roman"/>
          <w:sz w:val="24"/>
          <w:szCs w:val="24"/>
        </w:rPr>
        <w:t xml:space="preserve">, осуществляющий образовательную деятельность на основании лицензии регистрационный № </w:t>
      </w:r>
      <w:r w:rsidR="00A931C0" w:rsidRPr="00A931C0">
        <w:rPr>
          <w:rFonts w:ascii="Times New Roman" w:eastAsia="Times New Roman" w:hAnsi="Times New Roman"/>
          <w:sz w:val="24"/>
          <w:szCs w:val="24"/>
        </w:rPr>
        <w:t>Л035-01276-61/00659328</w:t>
      </w:r>
      <w:r>
        <w:rPr>
          <w:rFonts w:ascii="Times New Roman" w:eastAsia="Times New Roman" w:hAnsi="Times New Roman"/>
          <w:sz w:val="24"/>
          <w:szCs w:val="24"/>
        </w:rPr>
        <w:t>, выданной 2</w:t>
      </w:r>
      <w:r w:rsidR="00A931C0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A931C0">
        <w:rPr>
          <w:rFonts w:ascii="Times New Roman" w:eastAsia="Times New Roman" w:hAnsi="Times New Roman"/>
          <w:sz w:val="24"/>
          <w:szCs w:val="24"/>
        </w:rPr>
        <w:t>06</w:t>
      </w:r>
      <w:r>
        <w:rPr>
          <w:rFonts w:ascii="Times New Roman" w:eastAsia="Times New Roman" w:hAnsi="Times New Roman"/>
          <w:sz w:val="24"/>
          <w:szCs w:val="24"/>
        </w:rPr>
        <w:t>.202</w:t>
      </w:r>
      <w:r w:rsidR="00A931C0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 xml:space="preserve"> г. Министерством общего и профессионального образования Ростовской области, именуемый в дальнейшем «Исполнитель», с одной стороны и 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/>
          <w:b/>
          <w:sz w:val="24"/>
          <w:szCs w:val="24"/>
        </w:rPr>
        <w:t>гражданин (-ка) #</w:t>
      </w:r>
      <w:r w:rsidR="001F3478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ФИО </w:t>
      </w:r>
      <w:proofErr w:type="spellStart"/>
      <w:r w:rsidR="001F3478">
        <w:rPr>
          <w:rFonts w:ascii="Times New Roman" w:eastAsia="Times New Roman" w:hAnsi="Times New Roman"/>
          <w:b/>
          <w:sz w:val="24"/>
          <w:szCs w:val="24"/>
          <w:u w:val="single"/>
        </w:rPr>
        <w:t>учащегося</w:t>
      </w:r>
      <w:r w:rsidR="001F3478">
        <w:rPr>
          <w:rFonts w:ascii="Times New Roman" w:eastAsia="Times New Roman" w:hAnsi="Times New Roman"/>
          <w:b/>
          <w:sz w:val="24"/>
          <w:szCs w:val="24"/>
        </w:rPr>
        <w:t>.#,</w:t>
      </w:r>
      <w:r>
        <w:rPr>
          <w:rFonts w:ascii="Times New Roman" w:eastAsia="Times New Roman" w:hAnsi="Times New Roman"/>
          <w:sz w:val="24"/>
          <w:szCs w:val="24"/>
        </w:rPr>
        <w:t>именуемый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</w:t>
      </w:r>
      <w:r w:rsidR="001F3478"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 w:rsidR="001F3478">
        <w:rPr>
          <w:rFonts w:ascii="Times New Roman" w:eastAsia="Times New Roman" w:hAnsi="Times New Roman"/>
          <w:sz w:val="24"/>
          <w:szCs w:val="24"/>
        </w:rPr>
        <w:t>ая</w:t>
      </w:r>
      <w:proofErr w:type="spellEnd"/>
      <w:r w:rsidR="001F3478">
        <w:rPr>
          <w:rFonts w:ascii="Times New Roman" w:eastAsia="Times New Roman" w:hAnsi="Times New Roman"/>
          <w:sz w:val="24"/>
          <w:szCs w:val="24"/>
        </w:rPr>
        <w:t>) в дальнейшем «Обучающийся»</w:t>
      </w:r>
      <w:proofErr w:type="gramStart"/>
      <w:r w:rsidR="001F347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при совместном упоминании в тексте договора «Стороны», заключили настоящий Договор о возмездном оказании образовательных услуг, (далее – Договор), о нижеследующем: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jc w:val="both"/>
        <w:rPr>
          <w:rFonts w:ascii="Times New Roman" w:eastAsia="Times New Roman" w:hAnsi="Times New Roman"/>
          <w:u w:val="single"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498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 ПРЕДМЕТ ДОГОВОРА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1.1. По настоящему Договору Исполнитель обязуется оказать образовательные услуги Обучающемуся в соответствии с рабочей программой и учебным планом: </w:t>
      </w:r>
      <w:r>
        <w:rPr>
          <w:rFonts w:ascii="Times New Roman" w:eastAsia="Times New Roman" w:hAnsi="Times New Roman"/>
          <w:b/>
          <w:bCs/>
          <w:sz w:val="24"/>
          <w:szCs w:val="24"/>
        </w:rPr>
        <w:t>«Профессиональная подготовка водителей транспортных средств категории «#кат#»</w:t>
      </w:r>
      <w:r>
        <w:rPr>
          <w:rFonts w:ascii="Times New Roman" w:eastAsia="Times New Roman" w:hAnsi="Times New Roman"/>
          <w:sz w:val="24"/>
          <w:szCs w:val="24"/>
        </w:rPr>
        <w:t>, с трансмиссией</w:t>
      </w:r>
      <w:r>
        <w:rPr>
          <w:rFonts w:ascii="Times New Roman" w:eastAsia="Times New Roman" w:hAnsi="Times New Roman"/>
          <w:sz w:val="20"/>
          <w:szCs w:val="20"/>
        </w:rPr>
        <w:t xml:space="preserve"> #КПП#,</w:t>
      </w:r>
      <w:r>
        <w:rPr>
          <w:rFonts w:ascii="Times New Roman" w:eastAsia="Times New Roman" w:hAnsi="Times New Roman"/>
          <w:sz w:val="24"/>
          <w:szCs w:val="24"/>
        </w:rPr>
        <w:t xml:space="preserve"> который включает в себя: курс теоретического обучения управлению транспортным средством, и курс обучения практическому вождению транспортного средства (далее - Услуги), а Заказчик обязуется оплатить эту Услугу в сроки и порядке, установленными настоящим Договором.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1.2. Форма обучения – #форма обучения#.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1.3. Продолжительность обучения по образовательной Услуге, указанной в пункте 1.1. настоящего Договора, составляет </w:t>
      </w:r>
      <w:r>
        <w:rPr>
          <w:rFonts w:ascii="Times New Roman" w:eastAsia="Times New Roman" w:hAnsi="Times New Roman"/>
          <w:sz w:val="24"/>
          <w:szCs w:val="24"/>
          <w:u w:val="single"/>
        </w:rPr>
        <w:t>75 (Семьдесят пять) календарных дней.</w:t>
      </w:r>
    </w:p>
    <w:p w:rsidR="00C41997" w:rsidRDefault="00E13441">
      <w:pPr>
        <w:widowControl w:val="0"/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1.4. Исполнитель оказывает Ус</w:t>
      </w:r>
      <w:r w:rsidR="008E7D71">
        <w:rPr>
          <w:rFonts w:ascii="Times New Roman" w:eastAsia="Times New Roman" w:hAnsi="Times New Roman"/>
          <w:sz w:val="24"/>
          <w:szCs w:val="24"/>
        </w:rPr>
        <w:t xml:space="preserve">луги на учебной базе, по адресу: </w:t>
      </w:r>
      <w:r>
        <w:rPr>
          <w:rFonts w:ascii="Times New Roman" w:eastAsia="Times New Roman" w:hAnsi="Times New Roman"/>
          <w:sz w:val="24"/>
          <w:szCs w:val="24"/>
        </w:rPr>
        <w:t>Ростовская область</w:t>
      </w:r>
      <w:r w:rsidR="008E7D71">
        <w:rPr>
          <w:rFonts w:ascii="Times New Roman" w:eastAsia="Times New Roman" w:hAnsi="Times New Roman"/>
          <w:sz w:val="24"/>
          <w:szCs w:val="24"/>
        </w:rPr>
        <w:t>, г. Таганрог, 1-я Линия, д. 5.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1.5.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После освоения Обучающимся программы профессиональной подготовки водителей транспортных средств категории </w:t>
      </w:r>
      <w:r>
        <w:rPr>
          <w:rFonts w:ascii="Times New Roman" w:eastAsia="Times New Roman" w:hAnsi="Times New Roman"/>
          <w:bCs/>
          <w:sz w:val="24"/>
          <w:szCs w:val="24"/>
        </w:rPr>
        <w:t>«#кат#»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и успешного прохождения итоговой аттестации в форме квалификационного экзамена ему выдается Свидетельство о профессии водителя.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1.6. Обучающемуся, не прошедшему итоговую аттестацию в форме квалификационного экзамена или получившему на квалификационном экзамене неудовлетворительные результаты, а так же Обучающемуся, освоившему часть</w:t>
      </w:r>
      <w:r>
        <w:rPr>
          <w:rFonts w:ascii="Times New Roman" w:eastAsia="Times New Roman" w:hAnsi="Times New Roman"/>
          <w:sz w:val="24"/>
          <w:szCs w:val="24"/>
        </w:rPr>
        <w:t xml:space="preserve"> Программы профессиональной подготовки водителей транспортных средств категории </w:t>
      </w:r>
      <w:r>
        <w:rPr>
          <w:rFonts w:ascii="Times New Roman" w:eastAsia="Times New Roman" w:hAnsi="Times New Roman"/>
          <w:bCs/>
          <w:sz w:val="24"/>
          <w:szCs w:val="24"/>
        </w:rPr>
        <w:t>«#кат#»</w:t>
      </w:r>
      <w:r>
        <w:rPr>
          <w:rFonts w:ascii="Times New Roman" w:eastAsia="Times New Roman" w:hAnsi="Times New Roman"/>
          <w:sz w:val="24"/>
          <w:szCs w:val="24"/>
        </w:rPr>
        <w:t xml:space="preserve"> и (или) отчисленному Исполнителем выдается справка об обучении или о периоде обучения по образцу, самостоятельно установленному Исполнителем (часть 12 статьи 60 Федерального закона от 29.12.2012 г. №273-ФЗ «Об образовании в Российской Федерации»).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4157"/>
        </w:tabs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2. ПРАВА И ОБЯЗАННОСТИ СТОРОН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2.1.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Исполнитель вправе</w:t>
      </w:r>
      <w:r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2.1.1. </w:t>
      </w:r>
      <w:r>
        <w:rPr>
          <w:rFonts w:ascii="Times New Roman" w:eastAsia="Times New Roman" w:hAnsi="Times New Roman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 Устанавливать учебное расписание и учебный график.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2.1.2.</w:t>
      </w:r>
      <w:r>
        <w:rPr>
          <w:rFonts w:ascii="Courier New" w:eastAsia="Times New Roman" w:hAnsi="Courier New" w:cs="Courier New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2.1.3. Требовать оплаты с Обучающегося за Услуги, предусмотренные пунктом 1.1. настоящего Договора и дополнительными соглашениями к нему.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2.1.4. Считать проведенными занятия, пропущенные Обучающимся без уважительной причины.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2.1.5. Переносить дату и время проведения занятий, предварительно уведомив об этом Обучающегося.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2.1.6. По собственному усмотрению переносить сроки обучения, в случае неявки Обучающегося на занятия по уважительной причине.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2.2.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Обучающийся вправе</w:t>
      </w:r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2.2.1.</w:t>
      </w:r>
      <w:r>
        <w:rPr>
          <w:rFonts w:ascii="Courier New" w:eastAsia="Times New Roman" w:hAnsi="Courier New" w:cs="Courier New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Получать информацию от Исполнителя по вопросам организации и обеспечения </w:t>
      </w:r>
      <w:r>
        <w:rPr>
          <w:rFonts w:ascii="Times New Roman" w:eastAsia="Times New Roman" w:hAnsi="Times New Roman"/>
          <w:sz w:val="24"/>
          <w:szCs w:val="24"/>
        </w:rPr>
        <w:lastRenderedPageBreak/>
        <w:t>надлежащего предоставления услуг, предусмотренных разделом 1 настоящего Договора.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2.2.2. Обращаться к Исполнителю по вопросам, касающимся образовательного процесса.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2.2.5. В любое время отказаться от исполнения настоящего Договора, при условии оплаты Исполнителю фактически понесенных расходов по предоставленным Исполнителем образовательным Услугам по настоящему Договору.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2.3.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Исполнитель обязан</w:t>
      </w:r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2.3.1. До заключения настоящего Договора и в период его действия представлять Обучающемуся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2.3.2. Довести до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>
          <w:rPr>
            <w:rFonts w:ascii="Times New Roman" w:eastAsia="Times New Roman" w:hAnsi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Российской Федерации «О защите прав потребителей» и Федеральным </w:t>
      </w:r>
      <w:hyperlink r:id="rId9" w:history="1">
        <w:r>
          <w:rPr>
            <w:rFonts w:ascii="Times New Roman" w:eastAsia="Times New Roman" w:hAnsi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«Об образовании в Российской Федерации».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2.3.3. Оказать Обучающемуся образовательную Услугу, предусмотренную условиями настоящего Договора, в порядке и сроки, предусмотренными рабочей программой </w:t>
      </w:r>
      <w:r>
        <w:rPr>
          <w:rFonts w:ascii="Times New Roman" w:eastAsia="Times New Roman" w:hAnsi="Times New Roman"/>
          <w:bCs/>
          <w:sz w:val="24"/>
          <w:szCs w:val="24"/>
        </w:rPr>
        <w:t>«Профессиональная подготовка водителей транспортных средств категории «#кат#», утвержденной руководителем Исполнителя, согласованной с Госавтоинспекцией и учебным планом.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2.3.4. </w:t>
      </w:r>
      <w:r>
        <w:rPr>
          <w:rFonts w:ascii="Times New Roman" w:eastAsia="Times New Roman" w:hAnsi="Times New Roman"/>
          <w:sz w:val="24"/>
          <w:szCs w:val="24"/>
        </w:rPr>
        <w:t xml:space="preserve">Организовать и обеспечить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надлежащее предоставление образовательных  услуг, предусмотренных </w:t>
      </w:r>
      <w:hyperlink w:anchor="Par82" w:history="1">
        <w:r>
          <w:rPr>
            <w:rFonts w:ascii="Times New Roman" w:eastAsia="Times New Roman" w:hAnsi="Times New Roman"/>
            <w:sz w:val="24"/>
            <w:szCs w:val="24"/>
          </w:rPr>
          <w:t xml:space="preserve">разделом </w:t>
        </w:r>
      </w:hyperlink>
      <w:r>
        <w:rPr>
          <w:rFonts w:ascii="Times New Roman" w:eastAsia="Times New Roman" w:hAnsi="Times New Roman"/>
          <w:sz w:val="24"/>
          <w:szCs w:val="24"/>
        </w:rPr>
        <w:t>1. настоящего Договора. Образовательные услуги оказываются в соответствии с учебным планом, в том числе индивидуальным (при его наличии у Обучающегося) и расписанием занятий Исполнителя.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2.3.5. 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2.3.6. Сохранить место за Обучающимся в случае пропуска занятий по уважительным причинам (с учетом оплаты Обучающимся Услуг по Договору).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2.3.7.  Принимать от Обучающегося плату за Услуги.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2.3.8.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2.4.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Обучающийся обязан</w:t>
      </w:r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2.4.1. Выполнять задания для подготовки к занятиям, предусмотренным учебным планом, в том числе индивидуальным.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2.4.2. Извещать Исполнителя о причинах отсутствия на занятиях.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2.4.3. Обучаться в образовательной организации по образовательной программе с соблюдением требований учебного плана Исполнителя.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2.4.5. Сообщать Исполнителю об изменении реквизитов документов, места жительства, номера телефона и иных персональных данных, в течении 5 (Пяти) дней с даты их изменения.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2.4.6. Посещать все занятия предлагаемого курса, согласно утвержденному расписанию занятий и графику очередности обучения вождению.</w:t>
      </w:r>
    </w:p>
    <w:p w:rsidR="00C41997" w:rsidRDefault="00E1344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2.4.7. Бережно относиться к имуществу Исполнителя и третьих лиц.</w:t>
      </w:r>
    </w:p>
    <w:p w:rsidR="00C41997" w:rsidRDefault="00E13441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2.4.8. Возмещать ущерб, причиненный имуществу Исполнителя и третьих лиц в соответствии с законодательством Российской Федерации.</w:t>
      </w:r>
    </w:p>
    <w:p w:rsidR="00C41997" w:rsidRDefault="00E13441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2.4.9. Предоставить Исполнителю в течении 10 (десяти) дней с даты заключения настоящего договора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(Форма N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lastRenderedPageBreak/>
        <w:t>003-В/у).</w:t>
      </w:r>
    </w:p>
    <w:p w:rsidR="00C41997" w:rsidRDefault="00E13441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2.5.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Заказчик вправе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</w:p>
    <w:p w:rsidR="00C41997" w:rsidRDefault="00E13441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2.5.1.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Отказаться от исполнения настоящего Договора, представив Исполнителю письменное заявление. </w:t>
      </w:r>
    </w:p>
    <w:p w:rsidR="00C41997" w:rsidRDefault="00E13441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2.5.2. Требовать от Исполнителя предоставления информации, касающейся организации и обеспечения учебного процесса.</w:t>
      </w:r>
    </w:p>
    <w:p w:rsidR="00C41997" w:rsidRDefault="00E13441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2.6.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Заказчик обязан</w:t>
      </w:r>
      <w:r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C41997" w:rsidRDefault="00E13441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2.6.1. Оплатить услуги в размере и в сроки, установленные настоящим Договором. </w:t>
      </w:r>
    </w:p>
    <w:p w:rsidR="00C41997" w:rsidRDefault="00E13441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2.6.2. Возместить ущерб, причинённый Обучающимся имуществу Исполнителя и третьих лиц в соответствии с действующим законодательством РФ.</w:t>
      </w:r>
    </w:p>
    <w:p w:rsidR="00C41997" w:rsidRDefault="00C4199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000000"/>
          <w:sz w:val="16"/>
          <w:szCs w:val="16"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3. СТОИМОСТЬ УСЛУГ, СРОКИ  И  ПОРЯДОК  ИХ  ОПЛАТЫ</w:t>
      </w:r>
    </w:p>
    <w:p w:rsidR="00C41997" w:rsidRDefault="00E13441">
      <w:pPr>
        <w:widowControl w:val="0"/>
        <w:spacing w:after="0" w:line="240" w:lineRule="auto"/>
        <w:jc w:val="both"/>
        <w:rPr>
          <w:rFonts w:ascii="Book Antiqua" w:eastAsia="Times New Roman" w:hAnsi="Book Antiqua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3.1. </w:t>
      </w:r>
      <w:r>
        <w:rPr>
          <w:rFonts w:ascii="Times New Roman" w:eastAsia="Times New Roman" w:hAnsi="Times New Roman"/>
          <w:sz w:val="24"/>
          <w:szCs w:val="24"/>
        </w:rPr>
        <w:t xml:space="preserve">Полная стоимость платных образовательных услуг за весь период обучения Обучающегося составляет </w:t>
      </w:r>
      <w:r>
        <w:rPr>
          <w:rFonts w:ascii="Times New Roman" w:eastAsia="Times New Roman" w:hAnsi="Times New Roman"/>
          <w:b/>
          <w:bCs/>
          <w:sz w:val="24"/>
          <w:szCs w:val="24"/>
        </w:rPr>
        <w:t>#сумма# (#сумма прописью#</w:t>
      </w:r>
      <w:r>
        <w:rPr>
          <w:rFonts w:ascii="Times New Roman" w:eastAsia="Times New Roman" w:hAnsi="Times New Roman"/>
          <w:b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 Заказчик оплачивает Исполнителю стоимость образовательной Услуги, установленную пунктом 3.1. настоящего Договора, в следующем порядке: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3.2.1. Авансовый платеж в сумме не менее 3000.00 (трех тысяч рублей) от стоимости Услуги производится Заказчиком, в день подписания настоящего Договора.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3.2.2. Окончательный расчет по настоящему Договору производится Заказчиком в течении </w:t>
      </w:r>
      <w:r w:rsidR="00D724A6">
        <w:rPr>
          <w:rFonts w:ascii="Times New Roman" w:eastAsia="Times New Roman" w:hAnsi="Times New Roman"/>
          <w:sz w:val="24"/>
          <w:szCs w:val="24"/>
        </w:rPr>
        <w:t>45</w:t>
      </w:r>
      <w:r>
        <w:rPr>
          <w:rFonts w:ascii="Times New Roman" w:eastAsia="Times New Roman" w:hAnsi="Times New Roman"/>
          <w:sz w:val="24"/>
          <w:szCs w:val="24"/>
        </w:rPr>
        <w:t xml:space="preserve"> календарных дней с даты его подписания.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3.3. Форма оплаты: за наличный расчет, путем внесения денежных средств в кассу Исполнителя или по безналичному расчету, путем перечисления денежных средств на банковский счет Исполнителя, указанный в разделе 9 настоящего Договора. </w:t>
      </w:r>
    </w:p>
    <w:p w:rsidR="00C41997" w:rsidRDefault="00C4199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C41997" w:rsidRDefault="00E1344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 ОСНОВАНИЯ ДЛЯ ИЗМЕНЕНИЯ  И  РАСТОРЖЕНИЯ  ДОГОВОРА</w:t>
      </w:r>
    </w:p>
    <w:p w:rsidR="00C41997" w:rsidRDefault="00E1344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4.2. Настоящий Договор может быть расторгнут по соглашению Сторон.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 Настоящий Договор может быть расторгнут по инициативе Исполнителя в одностороннем порядке в случаях: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4.3.1. Установления нарушения порядка приема в образовательную организацию, повлекшего   по вине Обучающегося его незаконное зачисление в эту образовательную организацию.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4.3.2. Просрочки оплаты стоимости платных образовательных услуг.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4.3.3. Невозможности надлежащего исполнения обязательства по оказанию платных образовательных услуг вследствие действий (бездействия) Обучающегося.</w:t>
      </w:r>
    </w:p>
    <w:p w:rsidR="00C41997" w:rsidRDefault="00E1344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4.3.4. По обстоятельствам, не зависящим от воли Обучающегося и Исполнителя, в том числе в случае ликвидации Исполнителя.</w:t>
      </w:r>
    </w:p>
    <w:p w:rsidR="00C41997" w:rsidRDefault="00E1344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4.3.5. В иных случаях, предусмотренных законодательством Российской Федерации.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4.4. Настоящий Договор расторгается досрочно по инициативе Заказчика, в случае,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41997" w:rsidRDefault="00C4199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C41997" w:rsidRDefault="00E1344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ОТВЕТСТВЕННОСТЬ СТОРОН</w:t>
      </w:r>
    </w:p>
    <w:p w:rsidR="00C41997" w:rsidRDefault="00E13441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условиями настоящего Договором.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5.2. При обнаружении недостатка образовательной услуги, в том числе, оказания ее не в полном объеме, предусмотренном образовательными программами (частью образовательной программы), </w:t>
      </w:r>
      <w:r>
        <w:rPr>
          <w:rFonts w:ascii="Times New Roman" w:eastAsia="Times New Roman" w:hAnsi="Times New Roman"/>
          <w:sz w:val="24"/>
          <w:szCs w:val="24"/>
        </w:rPr>
        <w:lastRenderedPageBreak/>
        <w:t>Обучающийся вправе по своему выбору потребовать: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5.2.1. Безвозмездного оказания образовательной услуги.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5.2.2. Соразмерного уменьшения стоимости оказанной образовательной услуги.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5.2.3. Возмещения понесенных им расходов по устранению недостатков оказанной образовательной услуги.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5.3. Заказчик вправе отказаться от исполнения Договора и потребовать полного возмещения убытков, если в течении 60 (шестидесяти) дней недостатки образовательной услуги не устранены Исполнителем.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Обучающийся вправе по своему выбору: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5.4.3. Потребовать уменьшения стоимости образовательной услуги.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5.4.4. Расторгнуть Договор.</w:t>
      </w:r>
    </w:p>
    <w:p w:rsidR="00C41997" w:rsidRDefault="00C4199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6. СРОК  ДЕЙСТВИЯ  ДОГОВОРА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6.1. Настоящий Договор вступает в силу со дня его заключения Сторонами и действует до полного исполнения Сторонами всех обязательств.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3119"/>
          <w:tab w:val="left" w:leader="underscore" w:pos="4147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3119"/>
          <w:tab w:val="left" w:leader="underscore" w:pos="414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7. ЗАКЛЮЧИТЕЛЬНЫЕ  ПОЛОЖЕНИЯ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7.1.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«Интернет» на дату заключения настоящего Договора.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right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7.3.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Обучающийся, при пропуске 30% (тридцати процентов) занятий и более, от общего количества, по изучаемому предмету и не выполнивший полностью программу обучения по вождению – к промежуточному экзамену, проводимому Исполнителем, не допускается.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567"/>
        </w:tabs>
        <w:spacing w:after="0" w:line="240" w:lineRule="auto"/>
        <w:ind w:right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7.4.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Обучение практическому вождению транспортный средством производится по графику, установленному Исполнителем.                                                                       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7.5. Обучающийся, получивший по результатам обучения и сдачи промежуточных экзаменов </w:t>
      </w:r>
      <w:r>
        <w:rPr>
          <w:rFonts w:ascii="Times New Roman" w:eastAsia="Times New Roman" w:hAnsi="Times New Roman"/>
          <w:sz w:val="24"/>
          <w:szCs w:val="24"/>
        </w:rPr>
        <w:t>свидетельство о профессии водителя</w:t>
      </w:r>
      <w:r>
        <w:rPr>
          <w:rFonts w:ascii="Times New Roman" w:eastAsia="Times New Roman" w:hAnsi="Times New Roman"/>
          <w:bCs/>
          <w:sz w:val="24"/>
          <w:szCs w:val="24"/>
        </w:rPr>
        <w:t>, но не предоставивший Исполнителю документы, в порядке и сроки, предусмотренные пунктом 2.4.9. настоящего Договора, не допускается в составе группы с которой проходил обучение к сдаче квалификационных экзаменов в ГИБДД для последующего получения водительского удостоверения и самостоятельно несет все риски наступления неблагоприятных последствий, связанные с отказом в допуске к сдаче экзаменов и неполучения водительского удостоверения в ГИБДД.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7.6. </w:t>
      </w:r>
      <w:r>
        <w:rPr>
          <w:rFonts w:ascii="Times New Roman" w:eastAsia="Times New Roman" w:hAnsi="Times New Roman"/>
          <w:sz w:val="24"/>
          <w:szCs w:val="24"/>
        </w:rPr>
        <w:t>Настоящий Договор составлен в 2 (двух) экземплярах, имеющих одинаковую юридическую силу, по одному экземпляру для Заказчика и Исполнителя.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864"/>
          <w:tab w:val="left" w:leader="underscore" w:pos="3293"/>
          <w:tab w:val="left" w:leader="underscore" w:pos="414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864"/>
          <w:tab w:val="left" w:leader="underscore" w:pos="3293"/>
          <w:tab w:val="left" w:leader="underscore" w:pos="4147"/>
        </w:tabs>
        <w:spacing w:after="0" w:line="240" w:lineRule="auto"/>
        <w:ind w:left="9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8. ПРИЛОЖЕНИЯ  К ДОГОВОРУ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864"/>
          <w:tab w:val="left" w:leader="underscore" w:pos="3293"/>
          <w:tab w:val="left" w:leader="underscore" w:pos="414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8.1. Приложение №1 настоящего Договора - Согласие на обработку персональных данных Обучающегося.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864"/>
          <w:tab w:val="left" w:leader="underscore" w:pos="3293"/>
          <w:tab w:val="left" w:leader="underscore" w:pos="414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8.2. Приложение №2 настоящего Договора - Согласие на обработку персональных данных Заказчика.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864"/>
          <w:tab w:val="left" w:leader="underscore" w:pos="3293"/>
          <w:tab w:val="left" w:leader="underscore" w:pos="414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F3478" w:rsidRDefault="001F3478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864"/>
          <w:tab w:val="left" w:leader="underscore" w:pos="3293"/>
          <w:tab w:val="left" w:leader="underscore" w:pos="414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F3478" w:rsidRDefault="001F3478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864"/>
          <w:tab w:val="left" w:leader="underscore" w:pos="3293"/>
          <w:tab w:val="left" w:leader="underscore" w:pos="414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7512"/>
        </w:tabs>
        <w:spacing w:after="0" w:line="240" w:lineRule="auto"/>
        <w:ind w:left="482" w:right="924" w:hanging="5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9.  АДРЕСА  И  РЕКВИЗИТЫ СТОРОН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7512"/>
        </w:tabs>
        <w:spacing w:after="0" w:line="240" w:lineRule="auto"/>
        <w:ind w:left="482" w:right="924" w:hanging="57"/>
        <w:jc w:val="center"/>
        <w:outlineLvl w:val="0"/>
        <w:rPr>
          <w:rFonts w:ascii="Times New Roman" w:eastAsia="Times New Roman" w:hAnsi="Times New Roman"/>
          <w:bCs/>
        </w:rPr>
      </w:pPr>
    </w:p>
    <w:tbl>
      <w:tblPr>
        <w:tblW w:w="10689" w:type="dxa"/>
        <w:tblLook w:val="04A0" w:firstRow="1" w:lastRow="0" w:firstColumn="1" w:lastColumn="0" w:noHBand="0" w:noVBand="1"/>
      </w:tblPr>
      <w:tblGrid>
        <w:gridCol w:w="5264"/>
        <w:gridCol w:w="5425"/>
      </w:tblGrid>
      <w:tr w:rsidR="00C41997" w:rsidTr="001F3478">
        <w:trPr>
          <w:trHeight w:val="77"/>
        </w:trPr>
        <w:tc>
          <w:tcPr>
            <w:tcW w:w="5264" w:type="dxa"/>
          </w:tcPr>
          <w:p w:rsidR="00C41997" w:rsidRDefault="00E13441">
            <w:pPr>
              <w:widowControl w:val="0"/>
              <w:tabs>
                <w:tab w:val="left" w:pos="4245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ИСПОЛНИТЕЛЬ:</w:t>
            </w:r>
            <w:r w:rsidR="001F3478">
              <w:rPr>
                <w:rFonts w:ascii="Times New Roman" w:eastAsia="Times New Roman" w:hAnsi="Times New Roman"/>
                <w:b/>
                <w:bCs/>
              </w:rPr>
              <w:t xml:space="preserve">   </w:t>
            </w:r>
          </w:p>
          <w:p w:rsidR="00C41997" w:rsidRDefault="00E1344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Индивидуальный предприниматель </w:t>
            </w:r>
          </w:p>
          <w:p w:rsidR="00C41997" w:rsidRDefault="00E1344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</w:t>
            </w:r>
            <w:proofErr w:type="spellStart"/>
            <w:r w:rsidR="00A931C0">
              <w:rPr>
                <w:rFonts w:ascii="Times New Roman" w:eastAsia="Times New Roman" w:hAnsi="Times New Roman"/>
                <w:b/>
              </w:rPr>
              <w:t>Вашакидзе</w:t>
            </w:r>
            <w:proofErr w:type="spellEnd"/>
            <w:r w:rsidR="00A931C0">
              <w:rPr>
                <w:rFonts w:ascii="Times New Roman" w:eastAsia="Times New Roman" w:hAnsi="Times New Roman"/>
                <w:b/>
              </w:rPr>
              <w:t xml:space="preserve"> Диана </w:t>
            </w:r>
            <w:proofErr w:type="spellStart"/>
            <w:r w:rsidR="00A931C0">
              <w:rPr>
                <w:rFonts w:ascii="Times New Roman" w:eastAsia="Times New Roman" w:hAnsi="Times New Roman"/>
                <w:b/>
              </w:rPr>
              <w:t>Зурабовна</w:t>
            </w:r>
            <w:proofErr w:type="spellEnd"/>
          </w:p>
          <w:p w:rsidR="00A931C0" w:rsidRPr="00A931C0" w:rsidRDefault="00E13441" w:rsidP="00A931C0">
            <w:pPr>
              <w:widowControl w:val="0"/>
              <w:tabs>
                <w:tab w:val="left" w:pos="4245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Юр. адрес: </w:t>
            </w:r>
            <w:r w:rsidR="00A931C0" w:rsidRPr="00A931C0">
              <w:rPr>
                <w:rFonts w:ascii="Times New Roman" w:eastAsia="Times New Roman" w:hAnsi="Times New Roman"/>
                <w:bCs/>
              </w:rPr>
              <w:t xml:space="preserve">344113, Ростовская область, </w:t>
            </w:r>
          </w:p>
          <w:p w:rsidR="00A931C0" w:rsidRDefault="00A931C0" w:rsidP="00A931C0">
            <w:pPr>
              <w:widowControl w:val="0"/>
              <w:tabs>
                <w:tab w:val="left" w:pos="4245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Cs/>
              </w:rPr>
            </w:pPr>
            <w:r w:rsidRPr="00A931C0">
              <w:rPr>
                <w:rFonts w:ascii="Times New Roman" w:eastAsia="Times New Roman" w:hAnsi="Times New Roman"/>
                <w:bCs/>
              </w:rPr>
              <w:t xml:space="preserve">г. Ростов-на-Дону, ул. Добровольского д. 28, </w:t>
            </w:r>
          </w:p>
          <w:p w:rsidR="00C41997" w:rsidRDefault="00A931C0" w:rsidP="00A931C0">
            <w:pPr>
              <w:widowControl w:val="0"/>
              <w:tabs>
                <w:tab w:val="left" w:pos="4245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Cs/>
              </w:rPr>
            </w:pPr>
            <w:r w:rsidRPr="00A931C0">
              <w:rPr>
                <w:rFonts w:ascii="Times New Roman" w:eastAsia="Times New Roman" w:hAnsi="Times New Roman"/>
                <w:bCs/>
              </w:rPr>
              <w:t>оф. 60</w:t>
            </w:r>
          </w:p>
          <w:p w:rsidR="00C41997" w:rsidRDefault="00E134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ИНН </w:t>
            </w:r>
            <w:r w:rsidR="00A931C0" w:rsidRPr="00A931C0">
              <w:rPr>
                <w:rFonts w:ascii="Times New Roman" w:eastAsia="Times New Roman" w:hAnsi="Times New Roman"/>
                <w:sz w:val="20"/>
                <w:szCs w:val="20"/>
              </w:rPr>
              <w:t>616115621625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ОГРНИП </w:t>
            </w:r>
            <w:r w:rsidR="00A931C0" w:rsidRPr="00A931C0">
              <w:rPr>
                <w:rFonts w:ascii="Times New Roman" w:eastAsia="Times New Roman" w:hAnsi="Times New Roman"/>
                <w:sz w:val="20"/>
                <w:szCs w:val="20"/>
              </w:rPr>
              <w:t>322619600222392</w:t>
            </w:r>
          </w:p>
          <w:p w:rsidR="00C41997" w:rsidRDefault="00E13441">
            <w:pPr>
              <w:widowControl w:val="0"/>
              <w:tabs>
                <w:tab w:val="left" w:pos="4245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Рас/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сч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№ </w:t>
            </w:r>
            <w:r w:rsidR="00A931C0" w:rsidRPr="00A931C0">
              <w:rPr>
                <w:rFonts w:ascii="Times New Roman" w:eastAsia="Times New Roman" w:hAnsi="Times New Roman"/>
                <w:bCs/>
              </w:rPr>
              <w:t>40802810252090404791</w:t>
            </w:r>
          </w:p>
          <w:p w:rsidR="00A931C0" w:rsidRDefault="00A931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 </w:t>
            </w:r>
            <w:r w:rsidRPr="00A931C0">
              <w:rPr>
                <w:rFonts w:ascii="Times New Roman" w:eastAsia="Times New Roman" w:hAnsi="Times New Roman"/>
                <w:bCs/>
              </w:rPr>
              <w:t>ПАО Сбербанк</w:t>
            </w:r>
          </w:p>
          <w:p w:rsidR="00C41997" w:rsidRDefault="00E134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 Кор/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сч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="00A931C0" w:rsidRPr="00A931C0">
              <w:rPr>
                <w:rFonts w:ascii="Times New Roman" w:eastAsia="Times New Roman" w:hAnsi="Times New Roman"/>
              </w:rPr>
              <w:t>30101810600000000602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C41997" w:rsidRDefault="00E134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БИК </w:t>
            </w:r>
            <w:r w:rsidR="00A931C0" w:rsidRPr="00A931C0">
              <w:rPr>
                <w:rFonts w:ascii="Times New Roman" w:eastAsia="Times New Roman" w:hAnsi="Times New Roman"/>
              </w:rPr>
              <w:t>046015602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C41997" w:rsidRDefault="00E13441">
            <w:pPr>
              <w:widowControl w:val="0"/>
              <w:tabs>
                <w:tab w:val="left" w:pos="4245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</w:rPr>
              <w:t>Контактный телефон: 8-9</w:t>
            </w:r>
            <w:r w:rsidR="008E7D71">
              <w:rPr>
                <w:rFonts w:ascii="Times New Roman" w:eastAsia="Times New Roman" w:hAnsi="Times New Roman"/>
              </w:rPr>
              <w:t>00</w:t>
            </w:r>
            <w:r>
              <w:rPr>
                <w:rFonts w:ascii="Times New Roman" w:eastAsia="Times New Roman" w:hAnsi="Times New Roman"/>
              </w:rPr>
              <w:t>-</w:t>
            </w:r>
            <w:r w:rsidR="008E7D71">
              <w:rPr>
                <w:rFonts w:ascii="Times New Roman" w:eastAsia="Times New Roman" w:hAnsi="Times New Roman"/>
              </w:rPr>
              <w:t>1</w:t>
            </w:r>
            <w:r w:rsidR="00A931C0">
              <w:rPr>
                <w:rFonts w:ascii="Times New Roman" w:eastAsia="Times New Roman" w:hAnsi="Times New Roman"/>
              </w:rPr>
              <w:t>21-11-10</w:t>
            </w:r>
          </w:p>
          <w:p w:rsidR="00C41997" w:rsidRDefault="00C41997">
            <w:pPr>
              <w:widowControl w:val="0"/>
              <w:tabs>
                <w:tab w:val="left" w:pos="4245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Cs/>
              </w:rPr>
            </w:pPr>
          </w:p>
          <w:p w:rsidR="00C41997" w:rsidRDefault="00E13441" w:rsidP="00A931C0">
            <w:pPr>
              <w:widowControl w:val="0"/>
              <w:tabs>
                <w:tab w:val="left" w:pos="4245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____________________ /</w:t>
            </w:r>
            <w:proofErr w:type="spellStart"/>
            <w:r w:rsidR="00A931C0">
              <w:rPr>
                <w:rFonts w:ascii="Times New Roman" w:eastAsia="Times New Roman" w:hAnsi="Times New Roman"/>
                <w:bCs/>
              </w:rPr>
              <w:t>Вашакидзе</w:t>
            </w:r>
            <w:proofErr w:type="spellEnd"/>
            <w:r w:rsidR="00A931C0">
              <w:rPr>
                <w:rFonts w:ascii="Times New Roman" w:eastAsia="Times New Roman" w:hAnsi="Times New Roman"/>
                <w:bCs/>
              </w:rPr>
              <w:t xml:space="preserve"> Д.З</w:t>
            </w:r>
            <w:r>
              <w:rPr>
                <w:rFonts w:ascii="Times New Roman" w:eastAsia="Times New Roman" w:hAnsi="Times New Roman"/>
                <w:bCs/>
              </w:rPr>
              <w:t>./</w:t>
            </w:r>
          </w:p>
        </w:tc>
        <w:tc>
          <w:tcPr>
            <w:tcW w:w="5425" w:type="dxa"/>
          </w:tcPr>
          <w:p w:rsidR="001F3478" w:rsidRDefault="001F3478" w:rsidP="001F3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7512"/>
              </w:tabs>
              <w:spacing w:after="0" w:line="240" w:lineRule="auto"/>
              <w:ind w:left="482" w:right="924" w:hanging="482"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ОБУЧАЮЩИЙСЯ:</w:t>
            </w:r>
          </w:p>
          <w:p w:rsidR="001F3478" w:rsidRDefault="001F3478" w:rsidP="001F3478">
            <w:pPr>
              <w:widowControl w:val="0"/>
              <w:tabs>
                <w:tab w:val="left" w:pos="4245"/>
              </w:tabs>
              <w:spacing w:after="0"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#ФИО учащегося, им.#</w:t>
            </w:r>
          </w:p>
          <w:p w:rsidR="001F3478" w:rsidRDefault="001F3478" w:rsidP="001F3478">
            <w:pPr>
              <w:widowControl w:val="0"/>
              <w:tabs>
                <w:tab w:val="left" w:pos="4245"/>
              </w:tabs>
              <w:spacing w:after="0" w:line="276" w:lineRule="auto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pacing w:val="-4"/>
              </w:rPr>
              <w:t>Зарегистрирован</w:t>
            </w:r>
            <w:proofErr w:type="gramEnd"/>
            <w:r>
              <w:rPr>
                <w:rFonts w:ascii="Times New Roman" w:eastAsia="Times New Roman" w:hAnsi="Times New Roman"/>
                <w:bCs/>
                <w:spacing w:val="-4"/>
              </w:rPr>
              <w:t>:</w:t>
            </w:r>
            <w:r>
              <w:rPr>
                <w:rFonts w:ascii="Times New Roman" w:eastAsia="Times New Roman" w:hAnsi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#регистрация#</w:t>
            </w:r>
          </w:p>
          <w:p w:rsidR="001F3478" w:rsidRDefault="001F3478" w:rsidP="001F3478">
            <w:pPr>
              <w:widowControl w:val="0"/>
              <w:tabs>
                <w:tab w:val="left" w:pos="4245"/>
              </w:tabs>
              <w:spacing w:after="0" w:line="276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паспорт: серия #док</w:t>
            </w:r>
            <w:proofErr w:type="gramStart"/>
            <w:r>
              <w:rPr>
                <w:rFonts w:ascii="Times New Roman" w:eastAsia="Times New Roman" w:hAnsi="Times New Roman"/>
                <w:bCs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Cs/>
              </w:rPr>
              <w:t>ерия# № #док. №#</w:t>
            </w:r>
          </w:p>
          <w:p w:rsidR="001F3478" w:rsidRDefault="001F3478" w:rsidP="001F3478">
            <w:pPr>
              <w:widowControl w:val="0"/>
              <w:tabs>
                <w:tab w:val="left" w:pos="4245"/>
              </w:tabs>
              <w:spacing w:after="0"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выдан: </w:t>
            </w:r>
            <w:r>
              <w:rPr>
                <w:rFonts w:ascii="Times New Roman" w:eastAsia="Times New Roman" w:hAnsi="Times New Roman"/>
              </w:rPr>
              <w:t>#док</w:t>
            </w:r>
            <w:proofErr w:type="gramStart"/>
            <w:r>
              <w:rPr>
                <w:rFonts w:ascii="Times New Roman" w:eastAsia="Times New Roman" w:hAnsi="Times New Roman"/>
              </w:rPr>
              <w:t>.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</w:rPr>
              <w:t>ыдан#, #док. дата#,</w:t>
            </w:r>
          </w:p>
          <w:p w:rsidR="001F3478" w:rsidRDefault="001F3478" w:rsidP="001F3478">
            <w:pPr>
              <w:widowControl w:val="0"/>
              <w:tabs>
                <w:tab w:val="left" w:pos="4245"/>
              </w:tabs>
              <w:spacing w:after="0"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Код подразделения: #док</w:t>
            </w:r>
            <w:proofErr w:type="gramStart"/>
            <w:r>
              <w:rPr>
                <w:rFonts w:ascii="Times New Roman" w:eastAsia="Times New Roman" w:hAnsi="Times New Roman"/>
              </w:rPr>
              <w:t>.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</w:rPr>
              <w:t>од#</w:t>
            </w:r>
          </w:p>
          <w:p w:rsidR="001F3478" w:rsidRDefault="001F3478" w:rsidP="001F3478">
            <w:pPr>
              <w:widowControl w:val="0"/>
              <w:tabs>
                <w:tab w:val="left" w:pos="4245"/>
              </w:tabs>
              <w:spacing w:after="0"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Контактный телефон: #телефон#</w:t>
            </w:r>
          </w:p>
          <w:p w:rsidR="001F3478" w:rsidRDefault="001F3478" w:rsidP="001F3478">
            <w:pPr>
              <w:widowControl w:val="0"/>
              <w:tabs>
                <w:tab w:val="left" w:pos="4245"/>
              </w:tabs>
              <w:spacing w:after="0" w:line="360" w:lineRule="auto"/>
              <w:rPr>
                <w:rFonts w:ascii="Times New Roman" w:eastAsia="Times New Roman" w:hAnsi="Times New Roman"/>
              </w:rPr>
            </w:pPr>
          </w:p>
          <w:p w:rsidR="001F3478" w:rsidRDefault="001F3478" w:rsidP="001F3478">
            <w:pPr>
              <w:widowControl w:val="0"/>
              <w:tabs>
                <w:tab w:val="left" w:pos="4245"/>
              </w:tabs>
              <w:spacing w:after="0" w:line="36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_______________________/ #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ФамИО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>#/</w:t>
            </w:r>
          </w:p>
          <w:p w:rsidR="00C41997" w:rsidRDefault="00C41997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  <w:p w:rsidR="00C41997" w:rsidRDefault="00C41997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</w:rPr>
      </w:pP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7512"/>
        </w:tabs>
        <w:spacing w:after="0" w:line="240" w:lineRule="auto"/>
        <w:ind w:left="482" w:right="924" w:hanging="482"/>
        <w:jc w:val="both"/>
        <w:rPr>
          <w:rFonts w:ascii="Times New Roman" w:eastAsia="Times New Roman" w:hAnsi="Times New Roman"/>
          <w:b/>
          <w:bCs/>
        </w:rPr>
      </w:pPr>
    </w:p>
    <w:p w:rsidR="00C41997" w:rsidRDefault="00E1344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Cs/>
          <w:u w:val="single"/>
        </w:rPr>
      </w:pPr>
      <w:r>
        <w:br w:type="page"/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Приложение № 1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</w:rPr>
        <w:t xml:space="preserve">к Договору № </w:t>
      </w:r>
      <w:r>
        <w:rPr>
          <w:rFonts w:ascii="Times New Roman" w:eastAsia="Times New Roman" w:hAnsi="Times New Roman"/>
          <w:u w:val="single"/>
        </w:rPr>
        <w:t xml:space="preserve"> _____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 возмездном оказании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образовательных услуг от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>#текущая дата</w:t>
      </w:r>
      <w:r w:rsidR="001F3478"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#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Согласие на обработку персональных данных</w:t>
      </w: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spacing w:after="0" w:line="254" w:lineRule="auto"/>
        <w:ind w:left="623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Индивидуальному предпринимателю </w:t>
      </w:r>
    </w:p>
    <w:p w:rsidR="00C41997" w:rsidRDefault="00D94E8E">
      <w:pPr>
        <w:spacing w:after="0" w:line="254" w:lineRule="auto"/>
        <w:ind w:left="6237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Вашакидзе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Диане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Зурабовне</w:t>
      </w:r>
      <w:proofErr w:type="spellEnd"/>
    </w:p>
    <w:p w:rsidR="00C41997" w:rsidRDefault="00C41997">
      <w:pPr>
        <w:spacing w:after="0" w:line="254" w:lineRule="auto"/>
        <w:ind w:left="6237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widowControl w:val="0"/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Настоящим Я,  #ФИО учащегося, им.#,  паспорт серия #док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ерия#, номер #док. №#, </w:t>
      </w:r>
      <w:r>
        <w:rPr>
          <w:rFonts w:ascii="Times New Roman" w:eastAsia="Times New Roman" w:hAnsi="Times New Roman"/>
          <w:sz w:val="24"/>
        </w:rPr>
        <w:t xml:space="preserve">выданный #док. выдан# #док. дата#, в соответствии с требованиями действующего законодательства РФ и Федерального закона от 27.07.2006 г. № 152-ФЗ «О персональных данных», предоставляю Индивидуальному предпринимателю </w:t>
      </w:r>
      <w:proofErr w:type="spellStart"/>
      <w:r w:rsidR="00A931C0">
        <w:rPr>
          <w:rFonts w:ascii="Times New Roman" w:eastAsia="Times New Roman" w:hAnsi="Times New Roman"/>
          <w:sz w:val="24"/>
        </w:rPr>
        <w:t>Вашакидзе</w:t>
      </w:r>
      <w:proofErr w:type="spellEnd"/>
      <w:r w:rsidR="00A931C0">
        <w:rPr>
          <w:rFonts w:ascii="Times New Roman" w:eastAsia="Times New Roman" w:hAnsi="Times New Roman"/>
          <w:sz w:val="24"/>
        </w:rPr>
        <w:t xml:space="preserve"> Д.З</w:t>
      </w:r>
      <w:r>
        <w:rPr>
          <w:rFonts w:ascii="Times New Roman" w:eastAsia="Times New Roman" w:hAnsi="Times New Roman"/>
          <w:sz w:val="24"/>
        </w:rPr>
        <w:t xml:space="preserve">., осуществляющему деятельность по адресу: Ростовская область, </w:t>
      </w:r>
      <w:r>
        <w:rPr>
          <w:rFonts w:ascii="Times New Roman" w:eastAsia="Times New Roman" w:hAnsi="Times New Roman"/>
          <w:sz w:val="24"/>
          <w:szCs w:val="24"/>
        </w:rPr>
        <w:t xml:space="preserve">г. Таганрог, 1-я Линия, д. 5, </w:t>
      </w:r>
      <w:r>
        <w:rPr>
          <w:rFonts w:ascii="Times New Roman" w:eastAsia="Times New Roman" w:hAnsi="Times New Roman"/>
          <w:sz w:val="24"/>
        </w:rPr>
        <w:t>свои персональные данные на хранение и обработку, а именно: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имя, отчество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Число, месяц, год рождения, место рождения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Паспортные данные: серия, номер документа, наименование отделения, выдавшего паспорт, дата выдачи, код подразделения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Контактный телефон 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регистрации 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Свидетельство о рождении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(Форма N 003-В/у).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41997" w:rsidRDefault="00C41997">
      <w:pPr>
        <w:spacing w:after="0" w:line="254" w:lineRule="auto"/>
        <w:ind w:left="720"/>
        <w:contextualSpacing/>
        <w:jc w:val="both"/>
        <w:rPr>
          <w:rFonts w:ascii="Times New Roman" w:eastAsia="Times New Roman" w:hAnsi="Times New Roman"/>
          <w:sz w:val="16"/>
          <w:szCs w:val="24"/>
        </w:rPr>
      </w:pPr>
    </w:p>
    <w:p w:rsidR="00C41997" w:rsidRDefault="00E13441">
      <w:pPr>
        <w:spacing w:after="0" w:line="254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Вышеуказанные персональные данные будут использоваться для обработки в целях профессиональной подготовки Обучающегося по образовательной программе: «Профессиональная подготовка водителей транспортных средств категории «#кат#».</w:t>
      </w:r>
    </w:p>
    <w:p w:rsidR="00C41997" w:rsidRDefault="00E13441">
      <w:pPr>
        <w:spacing w:after="0" w:line="254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C41997" w:rsidRDefault="00E13441">
      <w:pPr>
        <w:spacing w:after="0" w:line="254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Настоящее согласие действует с момента его предоставления и до отзыва в установленном законом порядке.</w:t>
      </w:r>
    </w:p>
    <w:p w:rsidR="00C41997" w:rsidRDefault="00E13441">
      <w:pPr>
        <w:spacing w:after="0" w:line="254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Настоящее согласие может быть отозвано мною в любое время на основании моего письменного заявления.</w:t>
      </w:r>
    </w:p>
    <w:p w:rsidR="00C41997" w:rsidRDefault="00C41997">
      <w:pPr>
        <w:spacing w:after="0" w:line="25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41997" w:rsidRDefault="00C41997">
      <w:pPr>
        <w:spacing w:after="0" w:line="25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spacing w:after="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«_____» ________________ 202___г. ___________________ /__________________________/</w:t>
      </w:r>
    </w:p>
    <w:p w:rsidR="00C41997" w:rsidRDefault="00E13441">
      <w:pPr>
        <w:spacing w:after="0" w:line="254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(</w:t>
      </w:r>
      <w:r>
        <w:rPr>
          <w:rFonts w:ascii="Times New Roman" w:eastAsia="Times New Roman" w:hAnsi="Times New Roman"/>
          <w:sz w:val="20"/>
          <w:szCs w:val="20"/>
        </w:rPr>
        <w:t>подпись)                                     (ФИО)</w:t>
      </w:r>
    </w:p>
    <w:p w:rsidR="00C41997" w:rsidRDefault="00C41997">
      <w:pPr>
        <w:spacing w:after="0" w:line="254" w:lineRule="auto"/>
        <w:rPr>
          <w:rFonts w:ascii="Times New Roman" w:eastAsia="Times New Roman" w:hAnsi="Times New Roman"/>
          <w:sz w:val="20"/>
          <w:szCs w:val="20"/>
        </w:rPr>
      </w:pP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41997" w:rsidRDefault="00C41997">
      <w:bookmarkStart w:id="0" w:name="_GoBack"/>
      <w:bookmarkEnd w:id="0"/>
    </w:p>
    <w:sectPr w:rsidR="00C41997">
      <w:footerReference w:type="default" r:id="rId10"/>
      <w:endnotePr>
        <w:numFmt w:val="decimal"/>
      </w:endnotePr>
      <w:pgSz w:w="11906" w:h="16838"/>
      <w:pgMar w:top="567" w:right="566" w:bottom="1135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20F" w:rsidRDefault="00FD720F">
      <w:pPr>
        <w:spacing w:after="0" w:line="240" w:lineRule="auto"/>
      </w:pPr>
      <w:r>
        <w:separator/>
      </w:r>
    </w:p>
  </w:endnote>
  <w:endnote w:type="continuationSeparator" w:id="0">
    <w:p w:rsidR="00FD720F" w:rsidRDefault="00FD7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997" w:rsidRDefault="00E13441">
    <w:pPr>
      <w:pStyle w:val="a4"/>
    </w:pPr>
    <w:r>
      <w:t>ИСПОЛНИТЕЛЬ:______________________                          ЗАКАЗЧИК:_________________________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20F" w:rsidRDefault="00FD720F">
      <w:pPr>
        <w:spacing w:after="0" w:line="240" w:lineRule="auto"/>
      </w:pPr>
      <w:r>
        <w:separator/>
      </w:r>
    </w:p>
  </w:footnote>
  <w:footnote w:type="continuationSeparator" w:id="0">
    <w:p w:rsidR="00FD720F" w:rsidRDefault="00FD7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10607"/>
    <w:multiLevelType w:val="hybridMultilevel"/>
    <w:tmpl w:val="F73A195C"/>
    <w:name w:val="Нумерованный список 1"/>
    <w:lvl w:ilvl="0" w:tplc="2D044776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6B655A6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2D00CB1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8A66D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2AA9D1A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9A3C7B1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872FC8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8D6B506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5D4EE59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>
    <w:nsid w:val="7288215C"/>
    <w:multiLevelType w:val="hybridMultilevel"/>
    <w:tmpl w:val="F9827AE4"/>
    <w:lvl w:ilvl="0" w:tplc="F4D88B9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120FE9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89C435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76EC52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830350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68C923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4A47FF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E8C4DD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13213A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E8E"/>
    <w:rsid w:val="00011B00"/>
    <w:rsid w:val="001F3478"/>
    <w:rsid w:val="0057170D"/>
    <w:rsid w:val="00687AA2"/>
    <w:rsid w:val="007D1D2D"/>
    <w:rsid w:val="008E7D71"/>
    <w:rsid w:val="00A546E9"/>
    <w:rsid w:val="00A931C0"/>
    <w:rsid w:val="00B25D49"/>
    <w:rsid w:val="00C41997"/>
    <w:rsid w:val="00D724A6"/>
    <w:rsid w:val="00D94E8E"/>
    <w:rsid w:val="00DD46BC"/>
    <w:rsid w:val="00E13441"/>
    <w:rsid w:val="00FD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zh-CN"/>
    </w:rPr>
  </w:style>
  <w:style w:type="paragraph" w:styleId="1">
    <w:name w:val="heading 1"/>
    <w:basedOn w:val="a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sz w:val="22"/>
      <w:szCs w:val="22"/>
      <w:lang w:eastAsia="zh-CN"/>
    </w:rPr>
  </w:style>
  <w:style w:type="paragraph" w:styleId="a4">
    <w:name w:val="footer"/>
    <w:basedOn w:val="a"/>
    <w:qFormat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5">
    <w:name w:val="No Spacing"/>
    <w:qFormat/>
    <w:rPr>
      <w:sz w:val="22"/>
      <w:szCs w:val="22"/>
      <w:lang w:eastAsia="zh-CN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7">
    <w:name w:val="Ниж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rPr>
      <w:rFonts w:ascii="Times New Roman" w:hAnsi="Times New Roman"/>
    </w:rPr>
  </w:style>
  <w:style w:type="character" w:customStyle="1" w:styleId="a9">
    <w:name w:val="Верхний колонтитул Знак"/>
    <w:basedOn w:val="a0"/>
  </w:style>
  <w:style w:type="character" w:styleId="aa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zh-CN"/>
    </w:rPr>
  </w:style>
  <w:style w:type="paragraph" w:styleId="1">
    <w:name w:val="heading 1"/>
    <w:basedOn w:val="a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sz w:val="22"/>
      <w:szCs w:val="22"/>
      <w:lang w:eastAsia="zh-CN"/>
    </w:rPr>
  </w:style>
  <w:style w:type="paragraph" w:styleId="a4">
    <w:name w:val="footer"/>
    <w:basedOn w:val="a"/>
    <w:qFormat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5">
    <w:name w:val="No Spacing"/>
    <w:qFormat/>
    <w:rPr>
      <w:sz w:val="22"/>
      <w:szCs w:val="22"/>
      <w:lang w:eastAsia="zh-CN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7">
    <w:name w:val="Ниж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rPr>
      <w:rFonts w:ascii="Times New Roman" w:hAnsi="Times New Roman"/>
    </w:rPr>
  </w:style>
  <w:style w:type="character" w:customStyle="1" w:styleId="a9">
    <w:name w:val="Верхний колонтитул Знак"/>
    <w:basedOn w:val="a0"/>
  </w:style>
  <w:style w:type="character" w:styleId="aa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3488&amp;date=24.11.20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78036&amp;date=24.11.202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8;&#1075;&#1086;&#1088;&#1077;&#1082;111\Desktop\&#1048;&#1055;\&#1040;&#1042;&#1058;&#1054;&#1064;&#1050;&#1054;&#1051;&#1040;\&#1064;&#1040;&#1041;&#1051;&#1054;&#1053;&#1067;%20&#1052;&#1054;&#1048;\&#1044;&#1086;&#1075;&#1086;&#1074;&#1086;&#1088;%2018-&#1042;&#1072;&#1096;&#1072;&#1082;&#1080;&#1076;&#1079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18-Вашакидзе</Template>
  <TotalTime>6</TotalTime>
  <Pages>6</Pages>
  <Words>2498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16710</CharactersWithSpaces>
  <SharedDoc>false</SharedDoc>
  <HLinks>
    <vt:vector size="18" baseType="variant"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7012452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https://login.consultant.ru/link/?req=doc&amp;base=LAW&amp;n=378036&amp;date=24.11.2021</vt:lpwstr>
      </vt:variant>
      <vt:variant>
        <vt:lpwstr/>
      </vt:variant>
      <vt:variant>
        <vt:i4>7012462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https://login.consultant.ru/link/?req=doc&amp;base=LAW&amp;n=373488&amp;date=24.11.2021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Игорек111</dc:creator>
  <cp:lastModifiedBy>Kurier_sever</cp:lastModifiedBy>
  <cp:revision>5</cp:revision>
  <dcterms:created xsi:type="dcterms:W3CDTF">2024-01-26T07:05:00Z</dcterms:created>
  <dcterms:modified xsi:type="dcterms:W3CDTF">2026-07-13T06:30:00Z</dcterms:modified>
</cp:coreProperties>
</file>